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1606F" w14:textId="3F13AAEB" w:rsidR="00065620" w:rsidRPr="00F9402D" w:rsidRDefault="00065620" w:rsidP="00F9402D">
      <w:pPr>
        <w:pStyle w:val="Introtekst"/>
      </w:pPr>
    </w:p>
    <w:sectPr w:rsidR="00065620" w:rsidRPr="00F9402D" w:rsidSect="00700171">
      <w:headerReference w:type="default" r:id="rId9"/>
      <w:footerReference w:type="first" r:id="rId10"/>
      <w:pgSz w:w="11906" w:h="16838" w:code="9"/>
      <w:pgMar w:top="2495" w:right="1701" w:bottom="1134" w:left="1701" w:header="76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35221" w14:textId="77777777" w:rsidR="00FF4379" w:rsidRDefault="00FF4379" w:rsidP="0093563D">
      <w:pPr>
        <w:spacing w:line="240" w:lineRule="auto"/>
      </w:pPr>
      <w:r>
        <w:separator/>
      </w:r>
    </w:p>
  </w:endnote>
  <w:endnote w:type="continuationSeparator" w:id="0">
    <w:p w14:paraId="68E9023C" w14:textId="77777777" w:rsidR="00FF4379" w:rsidRDefault="00FF4379" w:rsidP="00935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60DA03" w14:textId="77777777" w:rsidR="005541DF" w:rsidRDefault="00D84B4C">
    <w:pPr>
      <w:pStyle w:val="Footer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A06DDDC" wp14:editId="4479E6FC">
              <wp:simplePos x="0" y="0"/>
              <wp:positionH relativeFrom="page">
                <wp:posOffset>7151370</wp:posOffset>
              </wp:positionH>
              <wp:positionV relativeFrom="page">
                <wp:posOffset>10152380</wp:posOffset>
              </wp:positionV>
              <wp:extent cx="133985" cy="142875"/>
              <wp:effectExtent l="0" t="0" r="0" b="0"/>
              <wp:wrapNone/>
              <wp:docPr id="7" name="Rechthoek 7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8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216EB2" id="Rechthoek 7" o:spid="_x0000_s1026" href="https://www.instagram.com/tappannl/" style="position:absolute;margin-left:563.1pt;margin-top:799.4pt;width:10.55pt;height:11.2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/CAsgIAAM8FAAAOAAAAZHJzL2Uyb0RvYy54bWysVNtOGzEQfa/Uf7D8XjYbkgZWbFAURIWE&#13;&#10;AAEVz8Zrsxa2x7WdW7++Y+9moYBaqWoeNrZn5syZ68np1miyFj4osDUtD0aUCMuhUfappt/vz78c&#13;&#10;URIisw3TYEVNdyLQ0/nnTycbV4kxtKAb4QmC2FBtXE3bGF1VFIG3wrBwAE5YFErwhkW8+qei8WyD&#13;&#10;6EYX49Hoa7EB3zgPXISAr2edkM4zvpSCx2spg4hE1xS5xfz1+fuYvsX8hFVPnrlW8Z4G+wcWhimL&#13;&#10;TgeoMxYZWXn1Dsoo7iGAjAccTAFSKi5yDBhNOXoTzV3LnMixYHKCG9IU/h8sv1rfeKKams4oscxg&#13;&#10;iW4Fb2ML4pnMckitVvZ5qRV/7glg+v5epi60M+ArI2zsauWFZhEbJbTKBUp8lfz6i6ZMZSg2LlSZ&#13;&#10;TipePt65G4+SdAt4TPndSm/SP8KTbS7jbiij2EbC8bE8PDw+mlLCUVROxkezacZ/MXY+xG8CDEkH&#13;&#10;ZIBdkiNl68sQExVW7VWSLwvnSuvcKdr+9oCK6SVT7xhmrnGnRdLT9lZITC5yGmcHua3FUnuyZtiQ&#13;&#10;jHPMTdmJWtaI7nk6wl9PebDIrDJgQpZIaMDuAdLIvMfuwun1k6nIUzEYj/5ErDMeLLJnsHEwNsqC&#13;&#10;/whAY1S9505/n6QuNSlLj9DssPU8dDMZHD9XWI5LFuIN8ziEOK64WOI1fqSGTU2hP1HSgv/50XvS&#13;&#10;x+ZEKSUbHOqahh8r5gUl+sLi1ByXk0naAvkymc7GePGvJY+vJXZlloBlKnGFOZ6PST/q/VF6MA+4&#13;&#10;fxbJK4qY5ei7pjz6/WUZu2WDG4yLxSKr4eQ7Fi/tneMJPGU1tdv99oF51/dkxGa+gv0CYNWb1ux0&#13;&#10;k6WFxSqCVLlvX/La5xu3Rm6cfsOltfT6nrVe9vD8FwAAAP//AwBQSwMEFAAGAAgAAAAhAOU/OcPn&#13;&#10;AAAAFAEAAA8AAABkcnMvZG93bnJldi54bWxMT8tOwzAQvCPxD9YicaPOg6ZtGqeiIMQJqbQ99OjG&#13;&#10;2yTgRxS7TeDr2Z7gsprRzs7OFKvRaHbB3rfOCognETC0lVOtrQXsd68Pc2A+SKukdhYFfKOHVXl7&#13;&#10;U8hcucF+4GUbakYm1udSQBNCl3PuqwaN9BPXoaXdyfVGBqJ9zVUvBzI3midRlHEjW0sfGtnhc4PV&#13;&#10;1/ZsBAzT4N4Om2rj38e1nq0/d+l+8SPE/d34sqTxtAQWcAx/F3DtQPmhpGBHd7bKM008TrKEtISm&#13;&#10;izlVuWrix1kK7EgoS+IUeFnw/2XKXwAAAP//AwBQSwMEFAAGAAgAAAAhAOSJPsHZAAAATgEAABkA&#13;&#10;AABkcnMvX3JlbHMvZTJvRG9jLnhtbC5yZWxzhNDNasMwDADg+2DvYHRflPYwxojTSzfoYZfRPYCw&#13;&#10;lcTUlo3tLu3bzzAGKwx2FJI+/Qy7S/Dqk3NxUTRsuh4Ui4nWyazh4/j68ASqVBJLPgpruHKB3Xh/&#13;&#10;N7yzp9qayuJSUU2RomGpNT0jFrNwoNLFxNIyU8yBagvzjInMiWbGbd8/Yv5twHhjqoPVkA92A+p4&#13;&#10;TW3y/3acJmd4H805sNQ/RuDSpOydnBpKeeb6zZa287qunZN26pwpdCYGrJQSiXj8KX6Ltu3xcqmc&#13;&#10;hTzgOODNF8YvAAAA//8DAFBLAQItABQABgAIAAAAIQC2gziS/gAAAOEBAAATAAAAAAAAAAAAAAAA&#13;&#10;AAAAAABbQ29udGVudF9UeXBlc10ueG1sUEsBAi0AFAAGAAgAAAAhADj9If/WAAAAlAEAAAsAAAAA&#13;&#10;AAAAAAAAAAAALwEAAF9yZWxzLy5yZWxzUEsBAi0AFAAGAAgAAAAhAAQj8ICyAgAAzwUAAA4AAAAA&#13;&#10;AAAAAAAAAAAALgIAAGRycy9lMm9Eb2MueG1sUEsBAi0AFAAGAAgAAAAhAOU/OcPnAAAAFAEAAA8A&#13;&#10;AAAAAAAAAAAAAAAADAUAAGRycy9kb3ducmV2LnhtbFBLAQItABQABgAIAAAAIQDkiT7B2QAAAE4B&#13;&#10;AAAZAAAAAAAAAAAAAAAAACAGAABkcnMvX3JlbHMvZTJvRG9jLnhtbC5yZWxzUEsFBgAAAAAFAAUA&#13;&#10;OgEAADAHAAAAAA==&#13;&#10;" o:button="t" filled="f" stroked="f" strokeweight="1pt">
              <v:fill o:detectmouseclick="t"/>
              <w10:wrap anchorx="page" anchory="page"/>
            </v:rect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39F35E1" wp14:editId="5DE2B488">
              <wp:simplePos x="0" y="0"/>
              <wp:positionH relativeFrom="page">
                <wp:posOffset>6556375</wp:posOffset>
              </wp:positionH>
              <wp:positionV relativeFrom="page">
                <wp:posOffset>10152380</wp:posOffset>
              </wp:positionV>
              <wp:extent cx="133985" cy="142875"/>
              <wp:effectExtent l="0" t="0" r="0" b="0"/>
              <wp:wrapNone/>
              <wp:docPr id="1" name="Rechthoek 1">
                <a:hlinkClick xmlns:a="http://schemas.openxmlformats.org/drawingml/2006/main" r:id="rId2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8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ECA401" id="Rechthoek 1" o:spid="_x0000_s1026" href="https://nl.linkedin.com/company/tappan-communicatie" style="position:absolute;margin-left:516.25pt;margin-top:799.4pt;width:10.55pt;height:11.2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J0csQIAAM8FAAAOAAAAZHJzL2Uyb0RvYy54bWysVNtOGzEQfa/Uf7D8XjYbkgIrNigKokJC&#13;&#10;EAEVz8Zrsxa2x7WdW7++Y+9moYBaqWoeNrZn5syZ6+nZ1miyFj4osDUtD0aUCMuhUfappt/vL74c&#13;&#10;UxIisw3TYEVNdyLQs9nnT6cbV4kxtKAb4QmC2FBtXE3bGF1VFIG3wrBwAE5YFErwhkW8+qei8WyD&#13;&#10;6EYX49Hoa7EB3zgPXISAr+edkM4yvpSCxxspg4hE1xS5xfz1+fuYvsXslFVPnrlW8Z4G+wcWhimL&#13;&#10;TgeocxYZWXn1Dsoo7iGAjAccTAFSKi5yDBhNOXoTzV3LnMixYHKCG9IU/h8sv14vPVEN1o4SywyW&#13;&#10;6FbwNrYgnkmZQ2q1ss8LrfhzTwDT9/cydaGdA18ZYWNXKy80i9gooVUuUOKr5NdfNmUqQ7Fxocp0&#13;&#10;UvHy8c4tPUrSLeAx5XcrvUn/CE+2uYy7oYxiGwnHx/Lw8OR4SglHUTkZHx9NM/6LsfMhfhNgSDog&#13;&#10;A+ySHClbX4WYqLBqr5J8WbhQWudO0fa3B1RML5l6xzBzjTstkp62t0JicpHTODvIbS0W2pM1w4Zk&#13;&#10;nGNuuiyHljWie56O8NdTHiwyqwyYkCUSGrB7gDQy77G7cHr9ZCryVAzGoz8R64wHi+wZbByMjbLg&#13;&#10;PwLQGFXvudPfJ6lLTcrSIzQ7bD0P3UwGxy8UluOKhbhkHocQxxUXS7zBj9SwqSn0J0pa8D8/ek/6&#13;&#10;2JwopWSDQ13T8GPFvKBEX1qcmpNyMklbIF8m06MxXvxryeNriV2ZBWCZcDKQXT4m/aj3R+nBPOD+&#13;&#10;mSevKGKWo++a8uj3l0Xslg1uMC7m86yGk+9YvLJ3jifwlNXUbvfbB+Zd35MRm/ka9guAVW9as9NN&#13;&#10;lhbmqwhS5b59yWufb9wauXH6DZfW0ut71nrZw7NfAAAA//8DAFBLAwQUAAYACAAAACEAKUYhPeYA&#13;&#10;AAAUAQAADwAAAGRycy9kb3ducmV2LnhtbExPQU7DMBC8I/EHa5G4UbuJEto0TkVBiBNSaXvg6MYm&#13;&#10;CdjrKHabwOvZnuCymtHOzs6U68lZdjZD6DxKmM8EMIO11x02Eg7757sFsBAVamU9GgnfJsC6ur4q&#13;&#10;VaH9iG/mvIsNIxMMhZLQxtgXnIe6NU6Fme8N0u7DD05FokPD9aBGMneWJ0Lk3KkO6UOrevPYmvpr&#13;&#10;d3ISxiz6l/dtvQ2v08bebz736WH5I+XtzfS0ovGwAhbNFP8u4NKB8kNFwY7+hDowS1ykSUZaQtly&#13;&#10;QVUuGpGlObAjoTyZp8Crkv8vU/0CAAD//wMAUEsDBBQABgAIAAAAIQBuK2ok4QAAAF4BAAAZAAAA&#13;&#10;ZHJzL19yZWxzL2Uyb0RvYy54bWwucmVsc4SQwWrDMAyG74O9g9G9cdrDGCNOL1uhh11G9wDCVhJT&#13;&#10;Wza2O5q3n8YYrDDYQYifH336pWF/jUF9UKk+sYFt14Mitsl5ng28nw6bR1C1ITsMicnAShX24/3d&#13;&#10;8EYBmwzVxeeqhMLVwNJaftK62oUi1i5lYnGmVCI2kWXWGe0ZZ9K7vn/Q5TcDxhumOjoD5ei2oE5r&#13;&#10;ls3/s9M0eUvPyV4icftjhV6EVILns0CxzNS+sVUyc+i+DJLLO5uilsrIq26YpW9Exgt7KzfTz/Br&#13;&#10;cpLr5dqoMAbQ46BvvjJ+AgAA//8DAFBLAQItABQABgAIAAAAIQC2gziS/gAAAOEBAAATAAAAAAAA&#13;&#10;AAAAAAAAAAAAAABbQ29udGVudF9UeXBlc10ueG1sUEsBAi0AFAAGAAgAAAAhADj9If/WAAAAlAEA&#13;&#10;AAsAAAAAAAAAAAAAAAAALwEAAF9yZWxzLy5yZWxzUEsBAi0AFAAGAAgAAAAhAJ2knRyxAgAAzwUA&#13;&#10;AA4AAAAAAAAAAAAAAAAALgIAAGRycy9lMm9Eb2MueG1sUEsBAi0AFAAGAAgAAAAhAClGIT3mAAAA&#13;&#10;FAEAAA8AAAAAAAAAAAAAAAAACwUAAGRycy9kb3ducmV2LnhtbFBLAQItABQABgAIAAAAIQBuK2ok&#13;&#10;4QAAAF4BAAAZAAAAAAAAAAAAAAAAAB4GAABkcnMvX3JlbHMvZTJvRG9jLnhtbC5yZWxzUEsFBgAA&#13;&#10;AAAFAAUAOgEAADYHAAAAAA==&#13;&#10;" o:button="t" filled="f" stroked="f" strokeweight="1pt">
              <v:fill o:detectmouseclick="t"/>
              <w10:wrap anchorx="page" anchory="page"/>
            </v:rect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D349D4C" wp14:editId="468348EC">
              <wp:simplePos x="0" y="0"/>
              <wp:positionH relativeFrom="page">
                <wp:posOffset>6753225</wp:posOffset>
              </wp:positionH>
              <wp:positionV relativeFrom="page">
                <wp:posOffset>10152380</wp:posOffset>
              </wp:positionV>
              <wp:extent cx="133985" cy="142875"/>
              <wp:effectExtent l="0" t="0" r="0" b="0"/>
              <wp:wrapNone/>
              <wp:docPr id="2" name="Rechthoek 2">
                <a:hlinkClick xmlns:a="http://schemas.openxmlformats.org/drawingml/2006/main" r:id="rId3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8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C4446F" id="Rechthoek 2" o:spid="_x0000_s1026" href="https://www.facebook.com/TappanNL/" style="position:absolute;margin-left:531.75pt;margin-top:799.4pt;width:10.55pt;height:11.2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5BO/sgIAAM8FAAAOAAAAZHJzL2Uyb0RvYy54bWysVNtOGzEQfa/Uf7D8XjYbkgIrNigKokJC&#13;&#10;EAEVz8Zrsxa2x7WdW7++Y+9moYBaqWoeNrZn5syZ6+nZ1miyFj4osDUtD0aUCMuhUfappt/vL74c&#13;&#10;UxIisw3TYEVNdyLQs9nnT6cbV4kxtKAb4QmC2FBtXE3bGF1VFIG3wrBwAE5YFErwhkW8+qei8WyD&#13;&#10;6EYX49Hoa7EB3zgPXISAr+edkM4yvpSCxxspg4hE1xS5xfz1+fuYvsXslFVPnrlW8Z4G+wcWhimL&#13;&#10;TgeocxYZWXn1Dsoo7iGAjAccTAFSKi5yDBhNOXoTzV3LnMixYHKCG9IU/h8sv14vPVFNTceUWGaw&#13;&#10;RLeCt7EF8UzGOaRWK/u80Io/9wQwfX8vUxfaOfCVETZ2tfJCs4iNElrlAiW+Sn79ZVOmMhQbF6pM&#13;&#10;JxUvH+/c0qMk3QIeU3630pv0j/Bkm8u4G8ootpFwfCwPD0+Op5RwFJWT8fHRNOO/GDsf4jcBhqQD&#13;&#10;MsAuyZGy9VWIiQqr9irJl4ULpXXuFG1/e0DF9JKpdwwz17jTIulpeyskJhc5danMbS0W2pM1w4Zk&#13;&#10;nGNuyuw7tKwR3fN0hL+e8mCRWWXAhCyR0IDdA6SReY/dhdPrJ1ORp2IwHnXe/2Q8WGTPYONgbJQF&#13;&#10;/xGAxqh6z53+PkldalKWHqHZYet56GYyOH6hsBxXLMQl8ziEOK64WOINfqSGTU2hP1HSgv/50XvS&#13;&#10;x+ZEKSUbHOqahh8r5gUl+tLi1JyUk0naAvkymR6N8eJfSx5fS+zKLADLVOIKczwfk37U+6P0YB5w&#13;&#10;/8yTVxQxy9F3TXn0+8sidssGNxgX83lWw8l3LF7ZO8cTeMpqarf77QPzru/JiM18DfsFwKo3rdnp&#13;&#10;JksL81UEqXLfvuS1zzdujdw4/YZLa+n1PWu97OHZLwAAAP//AwBQSwMEFAAGAAgAAAAhAKDKUhrn&#13;&#10;AAAAFAEAAA8AAABkcnMvZG93bnJldi54bWxMT01PwkAQvZv4HzZj4k12obaW0i0RjfFEgsCB49IO&#13;&#10;bXU/mu5Cq7/e4aSXyXuZN2/ey5ej0eyCvW+dlTCdCGBoS1e1tpaw3709pMB8ULZS2lmU8I0elsXt&#13;&#10;Ta6yyg32Ay/bUDMysT5TEpoQuoxzXzZolJ+4Di3tTq43KhDta171aiBzo/lMiIQb1Vr60KgOXxos&#13;&#10;v7ZnI2GIg3s/bMqNX48r/bT63EX7+Y+U93fj64LG8wJYwDH8XcC1A+WHgoId3dlWnmniIoli0hKK&#13;&#10;5ylVuWpE+pgAOxJKZtMIeJHz/2WKXwAAAP//AwBQSwMEFAAGAAgAAAAhAHI5CE7aAAAATQEAABkA&#13;&#10;AABkcnMvX3JlbHMvZTJvRG9jLnhtbC5yZWxzhNDBSgQxDAbgu+A7lNydznoQkZnZiwoL6kHGB4ht&#13;&#10;ZqZMm5S2Ortvb0EEFwSPIcmXn3T7Y/Dqk1J2wj3smhYUsRHreO7hbXy8ugWVC7JFL0w9nCjDfri8&#13;&#10;6F7JY6lLeXExq6pw7mEpJd5pnc1CAXMjkbh2JkkBSy3TrCOaFWfS1217o9NvA4YzUx1sD+lgd6DG&#13;&#10;U6yX/7dlmpyhezEfgbj8cUIvVUre8VpRTDOVbzbXzNu2NRMaehdZGyNBjxgj8suT/pl9FltjPBwL&#13;&#10;JUYPeuj02ROGLwAAAP//AwBQSwECLQAUAAYACAAAACEAtoM4kv4AAADhAQAAEwAAAAAAAAAAAAAA&#13;&#10;AAAAAAAAW0NvbnRlbnRfVHlwZXNdLnhtbFBLAQItABQABgAIAAAAIQA4/SH/1gAAAJQBAAALAAAA&#13;&#10;AAAAAAAAAAAAAC8BAABfcmVscy8ucmVsc1BLAQItABQABgAIAAAAIQBx5BO/sgIAAM8FAAAOAAAA&#13;&#10;AAAAAAAAAAAAAC4CAABkcnMvZTJvRG9jLnhtbFBLAQItABQABgAIAAAAIQCgylIa5wAAABQBAAAP&#13;&#10;AAAAAAAAAAAAAAAAAAwFAABkcnMvZG93bnJldi54bWxQSwECLQAUAAYACAAAACEAcjkITtoAAABN&#13;&#10;AQAAGQAAAAAAAAAAAAAAAAAgBgAAZHJzL19yZWxzL2Uyb0RvYy54bWwucmVsc1BLBQYAAAAABQAF&#13;&#10;ADoBAAAxBwAAAAA=&#13;&#10;" o:button="t" filled="f" stroked="f" strokeweight="1pt">
              <v:fill o:detectmouseclick="t"/>
              <w10:wrap anchorx="page" anchory="page"/>
            </v:rect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591572F" wp14:editId="23CA6A90">
              <wp:simplePos x="0" y="0"/>
              <wp:positionH relativeFrom="page">
                <wp:posOffset>6950075</wp:posOffset>
              </wp:positionH>
              <wp:positionV relativeFrom="page">
                <wp:posOffset>10152380</wp:posOffset>
              </wp:positionV>
              <wp:extent cx="133985" cy="142875"/>
              <wp:effectExtent l="0" t="0" r="0" b="0"/>
              <wp:wrapNone/>
              <wp:docPr id="4" name="Rechthoek 4">
                <a:hlinkClick xmlns:a="http://schemas.openxmlformats.org/drawingml/2006/main" r:id="rId4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8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CC422B7" id="Rechthoek 4" o:spid="_x0000_s1026" href="https://twitter.com/tappannl" style="position:absolute;margin-left:547.25pt;margin-top:799.4pt;width:10.55pt;height:11.2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34jsQIAAM8FAAAOAAAAZHJzL2Uyb0RvYy54bWysVNtOGzEQfa/Uf7D8XjYbkgIrNigKokJC&#13;&#10;EAEVz8Zrsxa2x7WdW7++Y+9moYBaqWoeNrZn5syZ6+nZ1miyFj4osDUtD0aUCMuhUfappt/vL74c&#13;&#10;UxIisw3TYEVNdyLQs9nnT6cbV4kxtKAb4QmC2FBtXE3bGF1VFIG3wrBwAE5YFErwhkW8+qei8WyD&#13;&#10;6EYX49Hoa7EB3zgPXISAr+edkM4yvpSCxxspg4hE1xS5xfz1+fuYvsXslFVPnrlW8Z4G+wcWhimL&#13;&#10;TgeocxYZWXn1Dsoo7iGAjAccTAFSKi5yDBhNOXoTzV3LnMixYHKCG9IU/h8sv14vPVFNTSeUWGaw&#13;&#10;RLeCt7EF8UwmOaRWK/u80Io/9wQwfX8vUxfaOfCVETZ2tfJCs4iNElrlAiW+Sn79ZVOmMhQbF6pM&#13;&#10;JxUvH+/c0qMk3QIeU3630pv0j/Bkm8u4G8ootpFwfCwPD0+Op5RwFJWT8fHRNOO/GDsf4jcBhqQD&#13;&#10;MsAuyZGy9VWIiQqr9irJl4ULpXXuFG1/e0DF9JKpdwwz17jTIulpeyskJhc5jbOD3NZioT1ZM2xI&#13;&#10;xjnmpuxELWtE9zwd4a+nPFhkVhkwIUskNGD3AGlk3mN34fT6yVTkqRiMR38i1hkPFtkz2DgYG2XB&#13;&#10;fwSgMarec6e/T1KXmpSlR2h22HoeupkMjl8oLMcVC3HJPA4hjisulniDH6lhU1PoT5S04H9+9J70&#13;&#10;sTlRSskGh7qm4ceKeUGJvrQ4NSflZJK2QL5MpkdjvPjXksfXErsyC8AylbjCHM/HpB/1/ig9mAfc&#13;&#10;P/PkFUXMcvRdUx79/rKI3bLBDcbFfJ7VcPIdi1f2zvEEnrKa2u1++8C863syYjNfw34BsOpNa3a6&#13;&#10;ydLCfBVBqty3L3nt841bIzdOv+HSWnp9z1ove3j2CwAA//8DAFBLAwQUAAYACAAAACEA6ZAseOcA&#13;&#10;AAAUAQAADwAAAGRycy9kb3ducmV2LnhtbExPQU7DMBC8I/EHa5G4USctCU0ap6IgxKlSaXvo0Y3d&#13;&#10;JGCvo9htAq9ne4LLakY7OztTLEdr2EX3vnUoIJ5EwDRWTrVYC9jv3h7mwHyQqKRxqAV8aw/L8vam&#13;&#10;kLlyA37oyzbUjEzQ51JAE0KXc+6rRlvpJ67TSLuT660MRPuaq14OZG4Nn0ZRyq1skT40stMvja6+&#13;&#10;tmcrYEiCez9sqo1fjyvztPrczfbZjxD3d+PrgsbzAljQY/i7gGsHyg8lBTu6MyrPDPEoe0xISyjJ&#13;&#10;5lTlqonjJAV2JJRO4xnwsuD/y5S/AAAA//8DAFBLAwQUAAYACAAAACEAGgLgYdMAAABHAQAAGQAA&#13;&#10;AGRycy9fcmVscy9lMm9Eb2MueG1sLnJlbHOEz8FKBDEMBuC74DuU3J3OelhEZmYvKuzBy7I+QGgz&#13;&#10;M2XbtLRRd9/egAguCB5Dki9/ht05RfNBtYXMI2y6Hgyxyz7wMsLb8eXuAUwTZI8xM41woQa76fZm&#13;&#10;OFBE0aW2htKMKtxGWEXKo7XNrZSwdbkQa2fONaFoWRdb0J1wIXvf91tbfxswXZlm70eoe78Bc7wU&#13;&#10;vfy/nec5OHrK7j0Ryx8n7KpSjYFPimJdSL7ZppnlM4hQ7VxOVrAUZI4/U6/Za4Dns/YZI9hpsFfv&#13;&#10;T18AAAD//wMAUEsBAi0AFAAGAAgAAAAhALaDOJL+AAAA4QEAABMAAAAAAAAAAAAAAAAAAAAAAFtD&#13;&#10;b250ZW50X1R5cGVzXS54bWxQSwECLQAUAAYACAAAACEAOP0h/9YAAACUAQAACwAAAAAAAAAAAAAA&#13;&#10;AAAvAQAAX3JlbHMvLnJlbHNQSwECLQAUAAYACAAAACEA6GN+I7ECAADPBQAADgAAAAAAAAAAAAAA&#13;&#10;AAAuAgAAZHJzL2Uyb0RvYy54bWxQSwECLQAUAAYACAAAACEA6ZAseOcAAAAUAQAADwAAAAAAAAAA&#13;&#10;AAAAAAALBQAAZHJzL2Rvd25yZXYueG1sUEsBAi0AFAAGAAgAAAAhABoC4GHTAAAARwEAABkAAAAA&#13;&#10;AAAAAAAAAAAAHwYAAGRycy9fcmVscy9lMm9Eb2MueG1sLnJlbHNQSwUGAAAAAAUABQA6AQAAKQcA&#13;&#10;AAAA&#13;&#10;" o:button="t" filled="f" stroked="f" strokeweight="1pt">
              <v:fill o:detectmouseclick="t"/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86656" w14:textId="77777777" w:rsidR="00FF4379" w:rsidRDefault="00FF4379" w:rsidP="0093563D">
      <w:pPr>
        <w:spacing w:line="240" w:lineRule="auto"/>
      </w:pPr>
      <w:r>
        <w:separator/>
      </w:r>
    </w:p>
  </w:footnote>
  <w:footnote w:type="continuationSeparator" w:id="0">
    <w:p w14:paraId="7B69106C" w14:textId="77777777" w:rsidR="00FF4379" w:rsidRDefault="00FF4379" w:rsidP="009356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579D2" w14:textId="48A4C934" w:rsidR="006824E3" w:rsidRDefault="006824E3">
    <w:pPr>
      <w:pStyle w:val="Header"/>
    </w:pPr>
    <w:r>
      <w:rPr>
        <w:noProof/>
        <w:lang w:eastAsia="nl-NL"/>
      </w:rPr>
      <w:drawing>
        <wp:inline distT="0" distB="0" distL="0" distR="0" wp14:anchorId="74C7BE08" wp14:editId="2DD2398F">
          <wp:extent cx="2157984" cy="659252"/>
          <wp:effectExtent l="0" t="0" r="0" b="7620"/>
          <wp:docPr id="12" name="Graphic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phic 1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7341" cy="695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640D85B" wp14:editId="1006064A">
              <wp:simplePos x="0" y="0"/>
              <wp:positionH relativeFrom="page">
                <wp:posOffset>-10111</wp:posOffset>
              </wp:positionH>
              <wp:positionV relativeFrom="page">
                <wp:posOffset>7474</wp:posOffset>
              </wp:positionV>
              <wp:extent cx="7560000" cy="216000"/>
              <wp:effectExtent l="0" t="0" r="3175" b="0"/>
              <wp:wrapNone/>
              <wp:docPr id="3" name="Rechthoe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21600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1D1117" id="Rechthoek 3" o:spid="_x0000_s1026" style="position:absolute;margin-left:-.8pt;margin-top:.6pt;width:595.3pt;height:17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SvHjwIAAIUFAAAOAAAAZHJzL2Uyb0RvYy54bWysVEtv2zAMvg/YfxB0X+2kry2oU2QtMgwo&#13;&#10;2qLt0LMiS7ExWdQo5bVfX0py3K4tdhjmgyyKHz+KFMmz821n2Fqhb8FWfHRQcqashLq1y4r/eJh/&#13;&#10;+syZD8LWwoBVFd8pz8+nHz+cbdxEjaEBUytkRGL9ZOMq3oTgJkXhZaM64Q/AKUtKDdiJQCIuixrF&#13;&#10;htg7U4zL8qTYANYOQSrv6fQyK/k08WutZLjR2qvATMXpbiGtmNZFXIvpmZgsUbimlf01xD/cohOt&#13;&#10;JacD1aUIgq2wfUPVtRLBgw4HEroCtG6lSjFQNKPyVTT3jXAqxULJ8W5Ik/9/tPJ6fYusrSt+yJkV&#13;&#10;HT3RnZJNaED9ZIcxPRvnJ4S6d7fYS562Mdatxi7+KQq2TSndDSlV28AkHZ4en5T0cSZJNx5FIZIW&#13;&#10;z9YOffimoGNxU3GkJ0uZFOsrHzJ0D4nOPJi2nrfGJAGXiwuDbC3i85Zfy/me/Q+YsRFsIZplxnhS&#13;&#10;xMhyLGkXdkZFnLF3SlNK6PbjdJNUjGrwI6RUNoyyqhG1yu6PU5yZfrBIkSbCyKzJ/8DdE8RCf8ud&#13;&#10;aXp8NFWplgfj8m8Xy8aDRfIMNgzGXWsB3yMwFFXvOeP3ScqpiVlaQL2jgkHIneSdnLf0blfCh1uB&#13;&#10;1Dr01DQOwg0t2sCm4tDvOGsAf793HvFU0aTlbEOtWHH/ayVQcWa+W6r1L6Ojo9i7STg6Ph2TgC81&#13;&#10;i5cau+ougMphRIPHybSN+GD2W43QPdLUmEWvpBJWku+Ky4B74SLkEUFzR6rZLMGoX50IV/beyUge&#13;&#10;sxrr8mH7KND1xRuo7K9h37Zi8qqGMzZaWpitAug2FfhzXvt8U6+nwunnUhwmL+WEep6e0ycAAAD/&#13;&#10;/wMAUEsDBBQABgAIAAAAIQBrxvTN4gAAAA0BAAAPAAAAZHJzL2Rvd25yZXYueG1sTI9BT8MwDIXv&#13;&#10;SPyHyEjctrRFTKNrOqFVXBgctnHgmLVe25E4VZJthV+Pd4KLJfvZz+8rlqM14ow+9I4UpNMEBFLt&#13;&#10;mp5aBR+7l8kcRIiaGm0coYJvDLAsb28KnTfuQhs8b2Mr2IRCrhV0MQ65lKHu0OowdQMSawfnrY7c&#13;&#10;+lY2Xl/Y3BqZJclMWt0Tf+j0gKsO66/tySqoXo35iZ+Vt7ukel8PuF69Hb1S93djteDyvAARcYx/&#13;&#10;F3Bl4PxQcrC9O1EThFEwSWe8yfMMxFVO508MuFfw8JiBLAv5n6L8BQAA//8DAFBLAQItABQABgAI&#13;&#10;AAAAIQC2gziS/gAAAOEBAAATAAAAAAAAAAAAAAAAAAAAAABbQ29udGVudF9UeXBlc10ueG1sUEsB&#13;&#10;Ai0AFAAGAAgAAAAhADj9If/WAAAAlAEAAAsAAAAAAAAAAAAAAAAALwEAAF9yZWxzLy5yZWxzUEsB&#13;&#10;Ai0AFAAGAAgAAAAhALPBK8ePAgAAhQUAAA4AAAAAAAAAAAAAAAAALgIAAGRycy9lMm9Eb2MueG1s&#13;&#10;UEsBAi0AFAAGAAgAAAAhAGvG9M3iAAAADQEAAA8AAAAAAAAAAAAAAAAA6QQAAGRycy9kb3ducmV2&#13;&#10;LnhtbFBLBQYAAAAABAAEAPMAAAD4BQAAAAA=&#13;&#10;" fillcolor="#00b0f0" stroked="f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49.4pt;height:12.1pt" o:bullet="t">
        <v:imagedata r:id="rId1" o:title="Bullet Kop 1 en 2"/>
      </v:shape>
    </w:pict>
  </w:numPicBullet>
  <w:numPicBullet w:numPicBulletId="1">
    <w:pict>
      <v:shape id="_x0000_i1036" type="#_x0000_t75" style="width:33.1pt;height:7.9pt" o:bullet="t">
        <v:imagedata r:id="rId2" o:title="Bullet kop 1"/>
      </v:shape>
    </w:pict>
  </w:numPicBullet>
  <w:abstractNum w:abstractNumId="0" w15:restartNumberingAfterBreak="0">
    <w:nsid w:val="FFFFFF88"/>
    <w:multiLevelType w:val="singleLevel"/>
    <w:tmpl w:val="FB26A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495410"/>
    <w:multiLevelType w:val="multilevel"/>
    <w:tmpl w:val="BFBC4A18"/>
    <w:numStyleLink w:val="Koppen"/>
  </w:abstractNum>
  <w:abstractNum w:abstractNumId="2" w15:restartNumberingAfterBreak="0">
    <w:nsid w:val="12DE7049"/>
    <w:multiLevelType w:val="multilevel"/>
    <w:tmpl w:val="BFBC4A18"/>
    <w:styleLink w:val="Koppen"/>
    <w:lvl w:ilvl="0">
      <w:start w:val="1"/>
      <w:numFmt w:val="bullet"/>
      <w:pStyle w:val="Heading1"/>
      <w:lvlText w:val=""/>
      <w:lvlPicBulletId w:val="1"/>
      <w:lvlJc w:val="left"/>
      <w:pPr>
        <w:ind w:left="0" w:hanging="1701"/>
      </w:pPr>
      <w:rPr>
        <w:rFonts w:ascii="Symbol" w:hAnsi="Symbol" w:hint="default"/>
        <w:color w:val="FFFFFF" w:themeColor="background1"/>
        <w:sz w:val="28"/>
        <w14:textFill>
          <w14:noFill/>
        </w14:textFill>
      </w:rPr>
    </w:lvl>
    <w:lvl w:ilvl="1">
      <w:start w:val="1"/>
      <w:numFmt w:val="bullet"/>
      <w:pStyle w:val="Heading2"/>
      <w:lvlText w:val=""/>
      <w:lvlPicBulletId w:val="1"/>
      <w:lvlJc w:val="left"/>
      <w:pPr>
        <w:ind w:left="0" w:hanging="1701"/>
      </w:pPr>
      <w:rPr>
        <w:rFonts w:ascii="Symbol" w:hAnsi="Symbol" w:hint="default"/>
        <w:color w:val="FFFFFF" w:themeColor="background1"/>
        <w:sz w:val="28"/>
        <w14:textFill>
          <w14:noFill/>
        </w14:textFill>
      </w:rPr>
    </w:lvl>
    <w:lvl w:ilvl="2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3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4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5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6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7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  <w:lvl w:ilvl="8">
      <w:start w:val="1"/>
      <w:numFmt w:val="bullet"/>
      <w:lvlText w:val="‒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3AF4D26"/>
    <w:multiLevelType w:val="hybridMultilevel"/>
    <w:tmpl w:val="F9084E4A"/>
    <w:lvl w:ilvl="0" w:tplc="E6B425EC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 w15:restartNumberingAfterBreak="0">
    <w:nsid w:val="1CF773F8"/>
    <w:multiLevelType w:val="multilevel"/>
    <w:tmpl w:val="ADFC1F9C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5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5" w15:restartNumberingAfterBreak="0">
    <w:nsid w:val="20F337AA"/>
    <w:multiLevelType w:val="hybridMultilevel"/>
    <w:tmpl w:val="A9AE2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A0950"/>
    <w:multiLevelType w:val="multilevel"/>
    <w:tmpl w:val="BFBC4A18"/>
    <w:numStyleLink w:val="Koppen"/>
  </w:abstractNum>
  <w:abstractNum w:abstractNumId="7" w15:restartNumberingAfterBreak="0">
    <w:nsid w:val="250733AF"/>
    <w:multiLevelType w:val="multilevel"/>
    <w:tmpl w:val="EDF448B6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5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8" w15:restartNumberingAfterBreak="0">
    <w:nsid w:val="26722679"/>
    <w:multiLevelType w:val="multilevel"/>
    <w:tmpl w:val="BFBC4A18"/>
    <w:numStyleLink w:val="Koppen"/>
  </w:abstractNum>
  <w:abstractNum w:abstractNumId="9" w15:restartNumberingAfterBreak="0">
    <w:nsid w:val="2AD564BF"/>
    <w:multiLevelType w:val="multilevel"/>
    <w:tmpl w:val="BFBC4A18"/>
    <w:numStyleLink w:val="Koppen"/>
  </w:abstractNum>
  <w:abstractNum w:abstractNumId="10" w15:restartNumberingAfterBreak="0">
    <w:nsid w:val="39C45E78"/>
    <w:multiLevelType w:val="multilevel"/>
    <w:tmpl w:val="EDF448B6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5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1" w15:restartNumberingAfterBreak="0">
    <w:nsid w:val="47386071"/>
    <w:multiLevelType w:val="multilevel"/>
    <w:tmpl w:val="BFBC4A18"/>
    <w:numStyleLink w:val="Koppen"/>
  </w:abstractNum>
  <w:abstractNum w:abstractNumId="12" w15:restartNumberingAfterBreak="0">
    <w:nsid w:val="4FB46D0C"/>
    <w:multiLevelType w:val="multilevel"/>
    <w:tmpl w:val="CB88DA80"/>
    <w:styleLink w:val="GenummerdelijstTappan"/>
    <w:lvl w:ilvl="0">
      <w:start w:val="1"/>
      <w:numFmt w:val="decimal"/>
      <w:pStyle w:val="ListNumber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ind w:left="2556" w:hanging="284"/>
      </w:pPr>
      <w:rPr>
        <w:rFonts w:hint="default"/>
      </w:rPr>
    </w:lvl>
  </w:abstractNum>
  <w:abstractNum w:abstractNumId="13" w15:restartNumberingAfterBreak="0">
    <w:nsid w:val="519458C7"/>
    <w:multiLevelType w:val="multilevel"/>
    <w:tmpl w:val="DC6EFEBA"/>
    <w:styleLink w:val="LijstalineaTappan"/>
    <w:lvl w:ilvl="0">
      <w:start w:val="1"/>
      <w:numFmt w:val="bullet"/>
      <w:pStyle w:val="ListParagraph"/>
      <w:lvlText w:val="‒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Text w:val="‒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‒"/>
      <w:lvlJc w:val="left"/>
      <w:pPr>
        <w:ind w:left="852" w:hanging="284"/>
      </w:pPr>
      <w:rPr>
        <w:rFonts w:ascii="Calibri" w:hAnsi="Calibri" w:hint="default"/>
      </w:rPr>
    </w:lvl>
    <w:lvl w:ilvl="3">
      <w:start w:val="1"/>
      <w:numFmt w:val="bullet"/>
      <w:lvlText w:val="‒"/>
      <w:lvlJc w:val="left"/>
      <w:pPr>
        <w:ind w:left="1136" w:hanging="284"/>
      </w:pPr>
      <w:rPr>
        <w:rFonts w:ascii="Calibri" w:hAnsi="Calibri" w:hint="default"/>
      </w:rPr>
    </w:lvl>
    <w:lvl w:ilvl="4">
      <w:start w:val="1"/>
      <w:numFmt w:val="bullet"/>
      <w:lvlText w:val="‒"/>
      <w:lvlJc w:val="left"/>
      <w:pPr>
        <w:ind w:left="1420" w:hanging="284"/>
      </w:pPr>
      <w:rPr>
        <w:rFonts w:ascii="Calibri" w:hAnsi="Calibri" w:hint="default"/>
      </w:rPr>
    </w:lvl>
    <w:lvl w:ilvl="5">
      <w:start w:val="1"/>
      <w:numFmt w:val="bullet"/>
      <w:lvlText w:val="‒"/>
      <w:lvlJc w:val="left"/>
      <w:pPr>
        <w:ind w:left="1704" w:hanging="284"/>
      </w:pPr>
      <w:rPr>
        <w:rFonts w:ascii="Calibri" w:hAnsi="Calibri" w:hint="default"/>
      </w:rPr>
    </w:lvl>
    <w:lvl w:ilvl="6">
      <w:start w:val="1"/>
      <w:numFmt w:val="bullet"/>
      <w:lvlText w:val="‒"/>
      <w:lvlJc w:val="left"/>
      <w:pPr>
        <w:ind w:left="1988" w:hanging="284"/>
      </w:pPr>
      <w:rPr>
        <w:rFonts w:ascii="Calibri" w:hAnsi="Calibri" w:hint="default"/>
      </w:rPr>
    </w:lvl>
    <w:lvl w:ilvl="7">
      <w:start w:val="1"/>
      <w:numFmt w:val="bullet"/>
      <w:lvlText w:val="‒"/>
      <w:lvlJc w:val="left"/>
      <w:pPr>
        <w:ind w:left="2272" w:hanging="284"/>
      </w:pPr>
      <w:rPr>
        <w:rFonts w:ascii="Calibri" w:hAnsi="Calibri" w:hint="default"/>
      </w:rPr>
    </w:lvl>
    <w:lvl w:ilvl="8">
      <w:start w:val="1"/>
      <w:numFmt w:val="bullet"/>
      <w:lvlText w:val="‒"/>
      <w:lvlJc w:val="left"/>
      <w:pPr>
        <w:ind w:left="2556" w:hanging="284"/>
      </w:pPr>
      <w:rPr>
        <w:rFonts w:ascii="Calibri" w:hAnsi="Calibri" w:hint="default"/>
      </w:rPr>
    </w:lvl>
  </w:abstractNum>
  <w:abstractNum w:abstractNumId="14" w15:restartNumberingAfterBreak="0">
    <w:nsid w:val="5E5E04D4"/>
    <w:multiLevelType w:val="multilevel"/>
    <w:tmpl w:val="DC6EFEBA"/>
    <w:numStyleLink w:val="LijstalineaTappan"/>
  </w:abstractNum>
  <w:abstractNum w:abstractNumId="15" w15:restartNumberingAfterBreak="0">
    <w:nsid w:val="688E51A0"/>
    <w:multiLevelType w:val="multilevel"/>
    <w:tmpl w:val="EDF448B6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5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6" w15:restartNumberingAfterBreak="0">
    <w:nsid w:val="780D4F39"/>
    <w:multiLevelType w:val="multilevel"/>
    <w:tmpl w:val="ADFC1F9C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5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681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15"/>
  </w:num>
  <w:num w:numId="5">
    <w:abstractNumId w:val="10"/>
  </w:num>
  <w:num w:numId="6">
    <w:abstractNumId w:val="13"/>
  </w:num>
  <w:num w:numId="7">
    <w:abstractNumId w:val="14"/>
  </w:num>
  <w:num w:numId="8">
    <w:abstractNumId w:val="12"/>
  </w:num>
  <w:num w:numId="9">
    <w:abstractNumId w:val="0"/>
  </w:num>
  <w:num w:numId="10">
    <w:abstractNumId w:val="5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"/>
  </w:num>
  <w:num w:numId="15">
    <w:abstractNumId w:val="11"/>
  </w:num>
  <w:num w:numId="16">
    <w:abstractNumId w:val="6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E3"/>
    <w:rsid w:val="0002073F"/>
    <w:rsid w:val="00023DA6"/>
    <w:rsid w:val="00047A17"/>
    <w:rsid w:val="00065620"/>
    <w:rsid w:val="00072D5E"/>
    <w:rsid w:val="000941A0"/>
    <w:rsid w:val="000E4062"/>
    <w:rsid w:val="00105992"/>
    <w:rsid w:val="0012408A"/>
    <w:rsid w:val="00143494"/>
    <w:rsid w:val="001562A8"/>
    <w:rsid w:val="00157BD2"/>
    <w:rsid w:val="00165279"/>
    <w:rsid w:val="00170019"/>
    <w:rsid w:val="00172B18"/>
    <w:rsid w:val="0018791F"/>
    <w:rsid w:val="001952AE"/>
    <w:rsid w:val="001969ED"/>
    <w:rsid w:val="001A2DB2"/>
    <w:rsid w:val="001B7A67"/>
    <w:rsid w:val="001C0DE2"/>
    <w:rsid w:val="001C1834"/>
    <w:rsid w:val="001D16CC"/>
    <w:rsid w:val="001D3D00"/>
    <w:rsid w:val="001F56C3"/>
    <w:rsid w:val="001F5F84"/>
    <w:rsid w:val="00205049"/>
    <w:rsid w:val="00207988"/>
    <w:rsid w:val="00207BAF"/>
    <w:rsid w:val="002150E6"/>
    <w:rsid w:val="002254E4"/>
    <w:rsid w:val="00255E47"/>
    <w:rsid w:val="0026284F"/>
    <w:rsid w:val="0028429F"/>
    <w:rsid w:val="002A42C5"/>
    <w:rsid w:val="002C17FE"/>
    <w:rsid w:val="002D5B2A"/>
    <w:rsid w:val="002E12BD"/>
    <w:rsid w:val="002E7954"/>
    <w:rsid w:val="002F07D4"/>
    <w:rsid w:val="002F1118"/>
    <w:rsid w:val="002F5BA5"/>
    <w:rsid w:val="003640FB"/>
    <w:rsid w:val="0039681C"/>
    <w:rsid w:val="003B39C1"/>
    <w:rsid w:val="003D49AD"/>
    <w:rsid w:val="003E3C63"/>
    <w:rsid w:val="003F385A"/>
    <w:rsid w:val="00424DF3"/>
    <w:rsid w:val="00472425"/>
    <w:rsid w:val="004845A7"/>
    <w:rsid w:val="004C318E"/>
    <w:rsid w:val="004F16F0"/>
    <w:rsid w:val="004F6451"/>
    <w:rsid w:val="0050570C"/>
    <w:rsid w:val="005209C7"/>
    <w:rsid w:val="005541DF"/>
    <w:rsid w:val="00574374"/>
    <w:rsid w:val="00577BE5"/>
    <w:rsid w:val="00581C8F"/>
    <w:rsid w:val="005A746C"/>
    <w:rsid w:val="005C0365"/>
    <w:rsid w:val="005C526E"/>
    <w:rsid w:val="005D31C8"/>
    <w:rsid w:val="005D3B0C"/>
    <w:rsid w:val="005D53DE"/>
    <w:rsid w:val="00611814"/>
    <w:rsid w:val="00612C97"/>
    <w:rsid w:val="006370E9"/>
    <w:rsid w:val="00674D74"/>
    <w:rsid w:val="006824E3"/>
    <w:rsid w:val="00695D49"/>
    <w:rsid w:val="006A1012"/>
    <w:rsid w:val="006F295D"/>
    <w:rsid w:val="006F3464"/>
    <w:rsid w:val="00700171"/>
    <w:rsid w:val="007055EA"/>
    <w:rsid w:val="00720099"/>
    <w:rsid w:val="00720824"/>
    <w:rsid w:val="00720F90"/>
    <w:rsid w:val="00750B03"/>
    <w:rsid w:val="00760F87"/>
    <w:rsid w:val="007753B2"/>
    <w:rsid w:val="00775B28"/>
    <w:rsid w:val="007A5751"/>
    <w:rsid w:val="007B4B23"/>
    <w:rsid w:val="007D7DC2"/>
    <w:rsid w:val="0084502B"/>
    <w:rsid w:val="00873174"/>
    <w:rsid w:val="008906F3"/>
    <w:rsid w:val="008948EE"/>
    <w:rsid w:val="008C307F"/>
    <w:rsid w:val="008C5737"/>
    <w:rsid w:val="008D2CA9"/>
    <w:rsid w:val="008F4E8E"/>
    <w:rsid w:val="00927660"/>
    <w:rsid w:val="0093563D"/>
    <w:rsid w:val="0095044C"/>
    <w:rsid w:val="00957DFE"/>
    <w:rsid w:val="00973C72"/>
    <w:rsid w:val="009901AA"/>
    <w:rsid w:val="009A5817"/>
    <w:rsid w:val="009F6A2E"/>
    <w:rsid w:val="00A06B61"/>
    <w:rsid w:val="00A10401"/>
    <w:rsid w:val="00A36875"/>
    <w:rsid w:val="00A50351"/>
    <w:rsid w:val="00A51A3D"/>
    <w:rsid w:val="00A87D03"/>
    <w:rsid w:val="00AB1F5F"/>
    <w:rsid w:val="00AC6D10"/>
    <w:rsid w:val="00AD410B"/>
    <w:rsid w:val="00AF49BA"/>
    <w:rsid w:val="00B8313D"/>
    <w:rsid w:val="00B834A2"/>
    <w:rsid w:val="00B90B5B"/>
    <w:rsid w:val="00BA0417"/>
    <w:rsid w:val="00C00747"/>
    <w:rsid w:val="00C138D5"/>
    <w:rsid w:val="00C40131"/>
    <w:rsid w:val="00C41AF3"/>
    <w:rsid w:val="00C5360B"/>
    <w:rsid w:val="00C660CB"/>
    <w:rsid w:val="00C75638"/>
    <w:rsid w:val="00C9427D"/>
    <w:rsid w:val="00CA1D63"/>
    <w:rsid w:val="00CC3009"/>
    <w:rsid w:val="00CF042B"/>
    <w:rsid w:val="00D10361"/>
    <w:rsid w:val="00D47E25"/>
    <w:rsid w:val="00D84B4C"/>
    <w:rsid w:val="00DC02BF"/>
    <w:rsid w:val="00DC4F65"/>
    <w:rsid w:val="00DC6A8E"/>
    <w:rsid w:val="00DF4C1C"/>
    <w:rsid w:val="00E277F2"/>
    <w:rsid w:val="00E415F4"/>
    <w:rsid w:val="00E527D1"/>
    <w:rsid w:val="00E57376"/>
    <w:rsid w:val="00E879CC"/>
    <w:rsid w:val="00EC196F"/>
    <w:rsid w:val="00ED13F6"/>
    <w:rsid w:val="00EF7498"/>
    <w:rsid w:val="00F010F2"/>
    <w:rsid w:val="00F119D0"/>
    <w:rsid w:val="00F822B1"/>
    <w:rsid w:val="00F9402D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D74DA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Theme="minorHAnsi" w:hAnsiTheme="majorHAnsi" w:cstheme="minorBidi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9402D"/>
    <w:pPr>
      <w:spacing w:after="0" w:line="274" w:lineRule="auto"/>
    </w:pPr>
    <w:rPr>
      <w:rFonts w:ascii="Verdana" w:hAnsi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402D"/>
    <w:pPr>
      <w:keepNext/>
      <w:keepLines/>
      <w:numPr>
        <w:numId w:val="18"/>
      </w:numPr>
      <w:spacing w:after="40"/>
      <w:outlineLvl w:val="0"/>
    </w:pPr>
    <w:rPr>
      <w:rFonts w:eastAsiaTheme="majorEastAsia" w:cstheme="majorBidi"/>
      <w:b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16CC"/>
    <w:pPr>
      <w:keepNext/>
      <w:keepLines/>
      <w:numPr>
        <w:ilvl w:val="1"/>
        <w:numId w:val="18"/>
      </w:numPr>
      <w:outlineLvl w:val="1"/>
    </w:pPr>
    <w:rPr>
      <w:rFonts w:eastAsiaTheme="majorEastAsia" w:cstheme="majorBidi"/>
      <w:b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52AE"/>
    <w:pPr>
      <w:keepNext/>
      <w:keepLines/>
      <w:outlineLvl w:val="2"/>
    </w:pPr>
    <w:rPr>
      <w:rFonts w:eastAsiaTheme="majorEastAsia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402D"/>
    <w:pPr>
      <w:keepNext/>
      <w:keepLines/>
      <w:spacing w:before="40"/>
      <w:outlineLvl w:val="3"/>
    </w:pPr>
    <w:rPr>
      <w:rFonts w:eastAsiaTheme="majorEastAsia" w:cstheme="majorBidi"/>
      <w:i/>
      <w:iCs/>
      <w:color w:val="1B82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402D"/>
    <w:pPr>
      <w:keepNext/>
      <w:keepLines/>
      <w:spacing w:before="40"/>
      <w:outlineLvl w:val="4"/>
    </w:pPr>
    <w:rPr>
      <w:rFonts w:eastAsiaTheme="majorEastAsia" w:cstheme="majorBidi"/>
      <w:color w:val="C56041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992"/>
    <w:pPr>
      <w:numPr>
        <w:numId w:val="7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143494"/>
    <w:pPr>
      <w:tabs>
        <w:tab w:val="center" w:pos="4536"/>
        <w:tab w:val="right" w:pos="9072"/>
      </w:tabs>
      <w:spacing w:line="252" w:lineRule="auto"/>
    </w:pPr>
    <w:rPr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143494"/>
    <w:rPr>
      <w:sz w:val="17"/>
    </w:rPr>
  </w:style>
  <w:style w:type="paragraph" w:styleId="Footer">
    <w:name w:val="footer"/>
    <w:basedOn w:val="Normal"/>
    <w:link w:val="FooterChar"/>
    <w:uiPriority w:val="99"/>
    <w:unhideWhenUsed/>
    <w:rsid w:val="001C1834"/>
    <w:pPr>
      <w:tabs>
        <w:tab w:val="center" w:pos="4536"/>
        <w:tab w:val="right" w:pos="9072"/>
      </w:tabs>
      <w:spacing w:line="240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99"/>
    <w:rsid w:val="001C1834"/>
    <w:rPr>
      <w:sz w:val="17"/>
    </w:rPr>
  </w:style>
  <w:style w:type="character" w:styleId="PlaceholderText">
    <w:name w:val="Placeholder Text"/>
    <w:basedOn w:val="DefaultParagraphFont"/>
    <w:uiPriority w:val="99"/>
    <w:semiHidden/>
    <w:rsid w:val="0093563D"/>
    <w:rPr>
      <w:color w:val="808080"/>
    </w:rPr>
  </w:style>
  <w:style w:type="table" w:styleId="TableGrid">
    <w:name w:val="Table Grid"/>
    <w:basedOn w:val="TableNormal"/>
    <w:uiPriority w:val="39"/>
    <w:rsid w:val="001C1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leinetiteltjes">
    <w:name w:val="Kleine titeltjes"/>
    <w:basedOn w:val="Normal"/>
    <w:qFormat/>
    <w:rsid w:val="00F9402D"/>
    <w:rPr>
      <w:b/>
      <w:color w:val="58802E" w:themeColor="text1"/>
      <w:sz w:val="15"/>
      <w:szCs w:val="15"/>
    </w:rPr>
  </w:style>
  <w:style w:type="paragraph" w:customStyle="1" w:styleId="Soortdocument">
    <w:name w:val="Soort document"/>
    <w:basedOn w:val="Normal"/>
    <w:qFormat/>
    <w:rsid w:val="00F9402D"/>
    <w:pPr>
      <w:spacing w:after="240"/>
    </w:pPr>
    <w:rPr>
      <w:color w:val="36A9E1" w:themeColor="accent1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402D"/>
    <w:rPr>
      <w:rFonts w:ascii="Verdana" w:eastAsiaTheme="majorEastAsia" w:hAnsi="Verdana" w:cstheme="majorBidi"/>
      <w:b/>
      <w:sz w:val="40"/>
      <w:szCs w:val="32"/>
    </w:rPr>
  </w:style>
  <w:style w:type="paragraph" w:customStyle="1" w:styleId="Introtekst">
    <w:name w:val="Introtekst"/>
    <w:basedOn w:val="Normal"/>
    <w:qFormat/>
    <w:rsid w:val="00F9402D"/>
    <w:rPr>
      <w:color w:val="36A9E1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1952AE"/>
    <w:rPr>
      <w:rFonts w:eastAsiaTheme="majorEastAsia" w:cstheme="majorBidi"/>
      <w:b/>
      <w:sz w:val="32"/>
      <w:szCs w:val="26"/>
    </w:rPr>
  </w:style>
  <w:style w:type="numbering" w:customStyle="1" w:styleId="LijstalineaTappan">
    <w:name w:val="Lijstalinea Tappan"/>
    <w:uiPriority w:val="99"/>
    <w:rsid w:val="00105992"/>
    <w:pPr>
      <w:numPr>
        <w:numId w:val="6"/>
      </w:numPr>
    </w:pPr>
  </w:style>
  <w:style w:type="numbering" w:customStyle="1" w:styleId="GenummerdelijstTappan">
    <w:name w:val="Genummerde lijst Tappan"/>
    <w:uiPriority w:val="99"/>
    <w:rsid w:val="00047A17"/>
    <w:pPr>
      <w:numPr>
        <w:numId w:val="8"/>
      </w:numPr>
    </w:pPr>
  </w:style>
  <w:style w:type="character" w:styleId="Hyperlink">
    <w:name w:val="Hyperlink"/>
    <w:basedOn w:val="DefaultParagraphFont"/>
    <w:uiPriority w:val="99"/>
    <w:unhideWhenUsed/>
    <w:rsid w:val="00F9402D"/>
    <w:rPr>
      <w:color w:val="58802E" w:themeColor="text1"/>
      <w:u w:val="single"/>
    </w:rPr>
  </w:style>
  <w:style w:type="paragraph" w:styleId="ListNumber">
    <w:name w:val="List Number"/>
    <w:basedOn w:val="Normal"/>
    <w:uiPriority w:val="99"/>
    <w:unhideWhenUsed/>
    <w:qFormat/>
    <w:rsid w:val="00047A17"/>
    <w:pPr>
      <w:numPr>
        <w:numId w:val="8"/>
      </w:numPr>
      <w:contextualSpacing/>
    </w:pPr>
  </w:style>
  <w:style w:type="character" w:customStyle="1" w:styleId="Onopgelostemelding1">
    <w:name w:val="Onopgeloste melding1"/>
    <w:basedOn w:val="DefaultParagraphFont"/>
    <w:uiPriority w:val="99"/>
    <w:semiHidden/>
    <w:unhideWhenUsed/>
    <w:rsid w:val="00A50351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50351"/>
    <w:rPr>
      <w:color w:val="ABD282" w:themeColor="text1" w:themeTint="80"/>
      <w:u w:val="none"/>
    </w:rPr>
  </w:style>
  <w:style w:type="table" w:customStyle="1" w:styleId="TabelTappan">
    <w:name w:val="Tabel Tappan"/>
    <w:basedOn w:val="TableNormal"/>
    <w:uiPriority w:val="99"/>
    <w:rsid w:val="00674D74"/>
    <w:pPr>
      <w:spacing w:after="0" w:line="240" w:lineRule="auto"/>
    </w:pPr>
    <w:tblPr>
      <w:tblBorders>
        <w:bottom w:val="single" w:sz="4" w:space="0" w:color="000000" w:themeColor="text2"/>
        <w:insideH w:val="single" w:sz="4" w:space="0" w:color="000000" w:themeColor="text2"/>
      </w:tblBorders>
      <w:tblCellMar>
        <w:top w:w="57" w:type="dxa"/>
        <w:left w:w="0" w:type="dxa"/>
        <w:bottom w:w="57" w:type="dxa"/>
        <w:right w:w="198" w:type="dxa"/>
      </w:tblCellMar>
    </w:tblPr>
    <w:tblStylePr w:type="firstRow">
      <w:rPr>
        <w:b w:val="0"/>
        <w:sz w:val="15"/>
      </w:rPr>
      <w:tblPr/>
      <w:tcPr>
        <w:tcBorders>
          <w:top w:val="nil"/>
          <w:left w:val="nil"/>
          <w:bottom w:val="single" w:sz="2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i w:val="0"/>
      </w:rPr>
      <w:tblPr/>
      <w:tcPr>
        <w:tcBorders>
          <w:top w:val="nil"/>
          <w:left w:val="nil"/>
          <w:bottom w:val="single" w:sz="24" w:space="0" w:color="000000" w:themeColor="text2"/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A51A3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952AE"/>
    <w:rPr>
      <w:rFonts w:eastAsiaTheme="majorEastAsia" w:cstheme="majorBidi"/>
      <w:b/>
      <w:sz w:val="24"/>
      <w:szCs w:val="24"/>
    </w:rPr>
  </w:style>
  <w:style w:type="numbering" w:customStyle="1" w:styleId="Koppen">
    <w:name w:val="Koppen"/>
    <w:uiPriority w:val="99"/>
    <w:rsid w:val="001D16CC"/>
    <w:pPr>
      <w:numPr>
        <w:numId w:val="11"/>
      </w:numPr>
    </w:pPr>
  </w:style>
  <w:style w:type="paragraph" w:styleId="Title">
    <w:name w:val="Title"/>
    <w:basedOn w:val="Normal"/>
    <w:next w:val="Normal"/>
    <w:link w:val="TitleChar"/>
    <w:uiPriority w:val="10"/>
    <w:rsid w:val="00072D5E"/>
    <w:pPr>
      <w:spacing w:after="120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D5E"/>
    <w:rPr>
      <w:rFonts w:eastAsiaTheme="majorEastAsia" w:cstheme="majorBidi"/>
      <w:b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F9402D"/>
    <w:pPr>
      <w:tabs>
        <w:tab w:val="left" w:pos="0"/>
        <w:tab w:val="right" w:pos="8494"/>
      </w:tabs>
      <w:spacing w:after="80"/>
      <w:ind w:left="-284"/>
    </w:pPr>
    <w:rPr>
      <w:b/>
      <w:noProof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973C72"/>
    <w:pPr>
      <w:tabs>
        <w:tab w:val="left" w:pos="284"/>
        <w:tab w:val="right" w:pos="8494"/>
      </w:tabs>
      <w:spacing w:after="80"/>
      <w:ind w:right="284"/>
    </w:pPr>
    <w:rPr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28429F"/>
    <w:pPr>
      <w:numPr>
        <w:numId w:val="16"/>
      </w:numPr>
      <w:spacing w:after="120"/>
    </w:pPr>
    <w:rPr>
      <w:b/>
      <w:sz w:val="40"/>
    </w:rPr>
  </w:style>
  <w:style w:type="paragraph" w:styleId="TOC3">
    <w:name w:val="toc 3"/>
    <w:basedOn w:val="Normal"/>
    <w:next w:val="Normal"/>
    <w:autoRedefine/>
    <w:uiPriority w:val="39"/>
    <w:unhideWhenUsed/>
    <w:rsid w:val="0028429F"/>
    <w:pPr>
      <w:spacing w:after="100"/>
      <w:ind w:left="567"/>
    </w:pPr>
    <w:rPr>
      <w:sz w:val="22"/>
    </w:rPr>
  </w:style>
  <w:style w:type="paragraph" w:customStyle="1" w:styleId="Zwartetekst">
    <w:name w:val="Zwarte tekst"/>
    <w:basedOn w:val="Normal"/>
    <w:rsid w:val="00F119D0"/>
    <w:rPr>
      <w:color w:val="58802E" w:themeColor="text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F9402D"/>
    <w:rPr>
      <w:rFonts w:eastAsiaTheme="majorEastAsia" w:cstheme="majorBidi"/>
      <w:i/>
      <w:iCs/>
      <w:color w:val="1B82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9402D"/>
    <w:rPr>
      <w:rFonts w:eastAsiaTheme="majorEastAsia" w:cstheme="majorBidi"/>
      <w:color w:val="C56041" w:themeColor="accen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8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TappanNL/" TargetMode="External"/><Relationship Id="rId2" Type="http://schemas.openxmlformats.org/officeDocument/2006/relationships/hyperlink" Target="https://nl.linkedin.com/company/tappan-communicatie" TargetMode="External"/><Relationship Id="rId1" Type="http://schemas.openxmlformats.org/officeDocument/2006/relationships/hyperlink" Target="https://www.instagram.com/tappannl/" TargetMode="External"/><Relationship Id="rId4" Type="http://schemas.openxmlformats.org/officeDocument/2006/relationships/hyperlink" Target="https://twitter.com/tappann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ZES">
      <a:dk1>
        <a:srgbClr val="58802E"/>
      </a:dk1>
      <a:lt1>
        <a:srgbClr val="FFFFFF"/>
      </a:lt1>
      <a:dk2>
        <a:srgbClr val="000000"/>
      </a:dk2>
      <a:lt2>
        <a:srgbClr val="F0EFEF"/>
      </a:lt2>
      <a:accent1>
        <a:srgbClr val="36A9E1"/>
      </a:accent1>
      <a:accent2>
        <a:srgbClr val="C56041"/>
      </a:accent2>
      <a:accent3>
        <a:srgbClr val="FBDE41"/>
      </a:accent3>
      <a:accent4>
        <a:srgbClr val="5DB137"/>
      </a:accent4>
      <a:accent5>
        <a:srgbClr val="065983"/>
      </a:accent5>
      <a:accent6>
        <a:srgbClr val="DCF1F5"/>
      </a:accent6>
      <a:hlink>
        <a:srgbClr val="36A9E1"/>
      </a:hlink>
      <a:folHlink>
        <a:srgbClr val="58802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C73FC81-FD3D-1847-B9E0-E9F215FCF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Zero-emissie stadslogistiek - Word template.dotx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Carlijn Wiegant</dc:creator>
  <cp:keywords/>
  <dc:description/>
  <cp:lastModifiedBy>Pjotr van der Horst</cp:lastModifiedBy>
  <cp:revision>2</cp:revision>
  <dcterms:created xsi:type="dcterms:W3CDTF">2021-04-06T07:14:00Z</dcterms:created>
  <dcterms:modified xsi:type="dcterms:W3CDTF">2021-04-06T07:14:00Z</dcterms:modified>
</cp:coreProperties>
</file>